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814CF6">
      <w:bookmarkStart w:id="0" w:name="_GoBack"/>
      <w:bookmarkEnd w:id="0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2089785</wp:posOffset>
                </wp:positionH>
                <wp:positionV relativeFrom="paragraph">
                  <wp:posOffset>9975215</wp:posOffset>
                </wp:positionV>
                <wp:extent cx="3704590" cy="567690"/>
                <wp:effectExtent l="0" t="0" r="0" b="444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897" cy="56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99C4E"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20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20"/>
                                <w:sz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北京稻壳网络科技有限公司</w:t>
                            </w:r>
                          </w:p>
                          <w:p w14:paraId="348E19A1"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新年快乐 牛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年大吉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pacing w:val="20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55pt;margin-top:785.45pt;height:44.7pt;width:291.7pt;mso-position-horizontal-relative:margin;z-index:251661312;mso-width-relative:page;mso-height-relative:page;" filled="f" stroked="f" coordsize="21600,21600" o:gfxdata="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vTSZzdAAAADQEAAA8AAAAAAAAAAQAgAAAAIgAA&#10;AGRycy9kb3ducmV2LnhtbFBLAQIUABQAAAAIAIdO4kBfRp9I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199C4E"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pacing w:val="20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20"/>
                          <w:sz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北京稻壳网络科技有限公司</w:t>
                      </w:r>
                    </w:p>
                    <w:p w14:paraId="348E19A1"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新年快乐 牛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年大吉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pacing w:val="20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3039110</wp:posOffset>
                </wp:positionV>
                <wp:extent cx="2861945" cy="58305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3" cy="583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6036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热舞《Light》</w:t>
                            </w:r>
                          </w:p>
                          <w:p w14:paraId="61AC346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相声《集结号》</w:t>
                            </w:r>
                          </w:p>
                          <w:p w14:paraId="2662DB3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合唱《我和我的祖国》</w:t>
                            </w:r>
                          </w:p>
                          <w:p w14:paraId="398087B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吉他《爱你在心口难开》</w:t>
                            </w:r>
                          </w:p>
                          <w:p w14:paraId="12E3AD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舞蹈《七子之歌》</w:t>
                            </w:r>
                          </w:p>
                          <w:p w14:paraId="4388E92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独唱《失落沙洲》</w:t>
                            </w:r>
                          </w:p>
                          <w:p w14:paraId="766489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舞蹈《体面》</w:t>
                            </w:r>
                          </w:p>
                          <w:p w14:paraId="09FDDC0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合唱《稳稳的幸福》</w:t>
                            </w:r>
                          </w:p>
                          <w:p w14:paraId="6AEE273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小品《娜就是快乐》</w:t>
                            </w:r>
                          </w:p>
                          <w:p w14:paraId="4D6472A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舞蹈《Dip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Out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</w:t>
                            </w:r>
                          </w:p>
                          <w:p w14:paraId="218F57B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快乐抽奖</w:t>
                            </w:r>
                          </w:p>
                          <w:p w14:paraId="1324182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摇滚《Doun</w:t>
                            </w:r>
                            <w:r>
                              <w:rPr>
                                <w:rFonts w:ascii="等线" w:hAnsi="等线" w:eastAsia="等线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Break My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</w:t>
                            </w:r>
                          </w:p>
                          <w:p w14:paraId="6ABED3B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独唱《新不了情》</w:t>
                            </w:r>
                          </w:p>
                          <w:p w14:paraId="35CC63D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合唱《国家》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4pt;margin-top:239.3pt;height:459.1pt;width:225.35pt;z-index:251660288;mso-width-relative:page;mso-height-relative:page;" filled="f" stroked="f" coordsize="21600,21600" o:gfxdata="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Rgsly3QAAAA0BAAAPAAAAAAAAAAEAIAAAACIA&#10;AABkcnMvZG93bnJldi54bWxQSwECFAAUAAAACACHTuJA+L8sQ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B60360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热舞《Light》</w:t>
                      </w:r>
                    </w:p>
                    <w:p w14:paraId="61AC3464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相声《集结号》</w:t>
                      </w:r>
                    </w:p>
                    <w:p w14:paraId="2662DB37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合唱《我和我的祖国》</w:t>
                      </w:r>
                    </w:p>
                    <w:p w14:paraId="398087BA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吉他《爱你在心口难开》</w:t>
                      </w:r>
                    </w:p>
                    <w:p w14:paraId="12E3ADA2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舞蹈《七子之歌》</w:t>
                      </w:r>
                    </w:p>
                    <w:p w14:paraId="4388E922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独唱《失落沙洲》</w:t>
                      </w:r>
                    </w:p>
                    <w:p w14:paraId="7664898D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舞蹈《体面》</w:t>
                      </w:r>
                    </w:p>
                    <w:p w14:paraId="09FDDC03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合唱《稳稳的幸福》</w:t>
                      </w:r>
                    </w:p>
                    <w:p w14:paraId="6AEE273E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小品《娜就是快乐》</w:t>
                      </w:r>
                    </w:p>
                    <w:p w14:paraId="4D6472A7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舞蹈《Dip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Out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</w:t>
                      </w:r>
                    </w:p>
                    <w:p w14:paraId="218F57B2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快乐抽奖</w:t>
                      </w:r>
                    </w:p>
                    <w:p w14:paraId="13241824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摇滚《Doun</w:t>
                      </w:r>
                      <w:r>
                        <w:rPr>
                          <w:rFonts w:ascii="等线" w:hAnsi="等线" w:eastAsia="等线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Break My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</w:t>
                      </w:r>
                    </w:p>
                    <w:p w14:paraId="6ABED3B3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独唱《新不了情》</w:t>
                      </w:r>
                    </w:p>
                    <w:p w14:paraId="35CC63D4">
                      <w:pPr>
                        <w:numPr>
                          <w:ilvl w:val="0"/>
                          <w:numId w:val="1"/>
                        </w:numP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合唱《国家》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3039110</wp:posOffset>
                </wp:positionV>
                <wp:extent cx="2861945" cy="58305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3" cy="583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12E7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开场舞《一枝独秀》</w:t>
                            </w:r>
                          </w:p>
                          <w:p w14:paraId="5C3ACBA8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领导致辞</w:t>
                            </w:r>
                          </w:p>
                          <w:p w14:paraId="56A3DE86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舞蹈《C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</w:t>
                            </w:r>
                          </w:p>
                          <w:p w14:paraId="679C9185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串烧《暖暖》《爱久见人心》</w:t>
                            </w:r>
                          </w:p>
                          <w:p w14:paraId="7C878928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舞蹈《致青春》</w:t>
                            </w:r>
                          </w:p>
                          <w:p w14:paraId="76A5CEAC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独唱《失落沙洲》</w:t>
                            </w:r>
                          </w:p>
                          <w:p w14:paraId="51F68229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舞蹈《体面》</w:t>
                            </w:r>
                          </w:p>
                          <w:p w14:paraId="78EC4B76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合唱《远走高飞》</w:t>
                            </w:r>
                          </w:p>
                          <w:p w14:paraId="1C17F5A4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小品《娜就是快乐》</w:t>
                            </w:r>
                          </w:p>
                          <w:p w14:paraId="5E374D26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舞蹈《咖喱咖喱》</w:t>
                            </w:r>
                          </w:p>
                          <w:p w14:paraId="0A9789F8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快乐抽奖</w:t>
                            </w:r>
                          </w:p>
                          <w:p w14:paraId="7294966E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摇滚《不再犹豫》</w:t>
                            </w:r>
                          </w:p>
                          <w:p w14:paraId="495BE1A9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独唱《雪落下的声音》</w:t>
                            </w:r>
                          </w:p>
                          <w:p w14:paraId="64ECF938"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20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舞蹈《茉莉花》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9pt;margin-top:239.3pt;height:459.1pt;width:225.35pt;z-index:251659264;mso-width-relative:page;mso-height-relative:page;" filled="f" stroked="f" coordsize="21600,21600" o:gfxdata="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J66g33QAAAAwBAAAPAAAAAAAAAAEAIAAAACIA&#10;AABkcnMvZG93bnJldi54bWxQSwECFAAUAAAACACHTuJAr/nIoD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2D12E7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开场舞《一枝独秀》</w:t>
                      </w:r>
                    </w:p>
                    <w:p w14:paraId="5C3ACBA8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领导致辞</w:t>
                      </w:r>
                    </w:p>
                    <w:p w14:paraId="56A3DE86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舞蹈《C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》</w:t>
                      </w:r>
                    </w:p>
                    <w:p w14:paraId="679C9185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串烧《暖暖》《爱久见人心》</w:t>
                      </w:r>
                    </w:p>
                    <w:p w14:paraId="7C878928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舞蹈《致青春》</w:t>
                      </w:r>
                    </w:p>
                    <w:p w14:paraId="76A5CEAC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独唱《失落沙洲》</w:t>
                      </w:r>
                    </w:p>
                    <w:p w14:paraId="51F68229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舞蹈《体面》</w:t>
                      </w:r>
                    </w:p>
                    <w:p w14:paraId="78EC4B76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合唱《远走高飞》</w:t>
                      </w:r>
                    </w:p>
                    <w:p w14:paraId="1C17F5A4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小品《娜就是快乐》</w:t>
                      </w:r>
                    </w:p>
                    <w:p w14:paraId="5E374D26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舞蹈《咖喱咖喱》</w:t>
                      </w:r>
                    </w:p>
                    <w:p w14:paraId="0A9789F8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快乐抽奖</w:t>
                      </w:r>
                    </w:p>
                    <w:p w14:paraId="7294966E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摇滚《不再犹豫》</w:t>
                      </w:r>
                    </w:p>
                    <w:p w14:paraId="495BE1A9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独唱《雪落下的声音》</w:t>
                      </w:r>
                    </w:p>
                    <w:p w14:paraId="64ECF938">
                      <w:pPr>
                        <w:pStyle w:val="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20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舞蹈《茉莉花》</w:t>
                      </w:r>
                    </w:p>
                  </w:txbxContent>
                </v:textbox>
              </v:shape>
            </w:pict>
          </mc:Fallback>
        </mc:AlternateContent>
      </w:r>
    </w:p>
    <w:p w14:paraId="74B5CBD7"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3145155</wp:posOffset>
                </wp:positionV>
                <wp:extent cx="5191125" cy="57626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576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73A9E">
                            <w:pPr>
                              <w:spacing w:line="420" w:lineRule="auto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____________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部门全体同仁立誓：</w:t>
                            </w:r>
                          </w:p>
                          <w:p w14:paraId="30ECE67D">
                            <w:pPr>
                              <w:spacing w:line="420" w:lineRule="auto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</w:p>
                          <w:p w14:paraId="286432BE">
                            <w:pPr>
                              <w:spacing w:line="420" w:lineRule="auto"/>
                              <w:ind w:firstLine="420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市场如战场！2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>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战火已点燃！本人_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在此立下军令状，2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>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 xml:space="preserve">年 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 xml:space="preserve">月 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日至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日期间，将带领团队满怀信心，全力以赴完成销售目标_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万元。我将以实际行动证明我的团队是最优秀的！</w:t>
                            </w:r>
                          </w:p>
                          <w:p w14:paraId="53276B87">
                            <w:pPr>
                              <w:spacing w:line="420" w:lineRule="auto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</w:p>
                          <w:p w14:paraId="1A675C65">
                            <w:pPr>
                              <w:spacing w:line="42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我一定全力以赴完成目标，特立此状！</w:t>
                            </w:r>
                          </w:p>
                          <w:p w14:paraId="1B999D7B">
                            <w:pPr>
                              <w:spacing w:line="420" w:lineRule="auto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</w:p>
                          <w:p w14:paraId="0C38CC18">
                            <w:pPr>
                              <w:spacing w:line="420" w:lineRule="auto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立状人：</w:t>
                            </w:r>
                          </w:p>
                          <w:p w14:paraId="58138855">
                            <w:pPr>
                              <w:spacing w:line="420" w:lineRule="auto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32"/>
                              </w:rPr>
                              <w:t>日　期：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5pt;margin-top:247.65pt;height:453.75pt;width:408.75pt;z-index:251666432;mso-width-relative:page;mso-height-relative:page;" filled="f" stroked="f" coordsize="21600,21600" o:gfxdata="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ZwfL9wAAAANAQAADwAAAAAAAAABACAAAAAiAAAA&#10;ZHJzL2Rvd25yZXYueG1sUEsBAhQAFAAAAAgAh07iQGug59w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B73A9E">
                      <w:pPr>
                        <w:spacing w:line="420" w:lineRule="auto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_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____________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部门全体同仁立誓：</w:t>
                      </w:r>
                    </w:p>
                    <w:p w14:paraId="30ECE67D">
                      <w:pPr>
                        <w:spacing w:line="420" w:lineRule="auto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</w:p>
                    <w:p w14:paraId="286432BE">
                      <w:pPr>
                        <w:spacing w:line="420" w:lineRule="auto"/>
                        <w:ind w:firstLine="420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市场如战场！2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>0XX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战火已点燃！本人_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>_________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在此立下军令状，2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>0XX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 xml:space="preserve">年 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 xml:space="preserve">月 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日至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月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日期间，将带领团队满怀信心，全力以赴完成销售目标_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>_________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万元。我将以实际行动证明我的团队是最优秀的！</w:t>
                      </w:r>
                    </w:p>
                    <w:p w14:paraId="53276B87">
                      <w:pPr>
                        <w:spacing w:line="420" w:lineRule="auto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</w:p>
                    <w:p w14:paraId="1A675C65">
                      <w:pPr>
                        <w:spacing w:line="420" w:lineRule="auto"/>
                        <w:jc w:val="center"/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36"/>
                          <w:szCs w:val="40"/>
                        </w:rPr>
                        <w:t>我一定全力以赴完成目标，特立此状！</w:t>
                      </w:r>
                    </w:p>
                    <w:p w14:paraId="1B999D7B">
                      <w:pPr>
                        <w:spacing w:line="420" w:lineRule="auto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</w:p>
                    <w:p w14:paraId="0C38CC18">
                      <w:pPr>
                        <w:spacing w:line="420" w:lineRule="auto"/>
                        <w:jc w:val="center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   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立状人：</w:t>
                      </w:r>
                    </w:p>
                    <w:p w14:paraId="58138855">
                      <w:pPr>
                        <w:spacing w:line="420" w:lineRule="auto"/>
                        <w:jc w:val="center"/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32"/>
                        </w:rPr>
                        <w:t xml:space="preserve">      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32"/>
                        </w:rPr>
                        <w:t>日　期：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1FA252E"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971550</wp:posOffset>
                </wp:positionH>
                <wp:positionV relativeFrom="paragraph">
                  <wp:posOffset>962025</wp:posOffset>
                </wp:positionV>
                <wp:extent cx="6004560" cy="5443220"/>
                <wp:effectExtent l="0" t="0" r="0" b="508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5443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BB8B76"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w w:val="120"/>
                                <w:sz w:val="40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w w:val="120"/>
                                <w:sz w:val="40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模板使用说明</w:t>
                            </w:r>
                          </w:p>
                          <w:p w14:paraId="16E21798">
                            <w:pPr>
                              <w:rPr>
                                <w:rFonts w:ascii="Microsoft YaHei UI Heavy" w:hAnsi="Microsoft YaHei UI Heavy" w:eastAsia="Microsoft YaHei UI Heavy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7AAFE101">
                            <w:pPr>
                              <w:spacing w:line="720" w:lineRule="auto"/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【尺寸】 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尺寸（2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10x297mm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），也可等比例放大与缩小；</w:t>
                            </w:r>
                          </w:p>
                          <w:p w14:paraId="4857EBCF">
                            <w:pPr>
                              <w:spacing w:line="720" w:lineRule="auto"/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【编辑】 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所有文字、L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OGO均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可随意更换；</w:t>
                            </w:r>
                          </w:p>
                          <w:p w14:paraId="6FFE3532">
                            <w:pPr>
                              <w:spacing w:line="720" w:lineRule="auto"/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【打印】 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支持小型激光打印机、喷墨打印机打印；</w:t>
                            </w:r>
                          </w:p>
                          <w:p w14:paraId="064BA692">
                            <w:pPr>
                              <w:spacing w:line="720" w:lineRule="auto"/>
                              <w:ind w:left="1295" w:hanging="1295" w:hangingChars="462"/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【印刷】 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支持小批量印刷，编辑完成后选择“导出”→“P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DF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”格式，将P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DF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文件直接发给打印店即可；</w:t>
                            </w:r>
                          </w:p>
                          <w:p w14:paraId="1F41D5A1">
                            <w:pPr>
                              <w:spacing w:line="720" w:lineRule="auto"/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【纸张】 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4打印纸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、1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57克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以上铜版纸；</w:t>
                            </w:r>
                          </w:p>
                          <w:p w14:paraId="3BAD49DF">
                            <w:pPr>
                              <w:spacing w:line="720" w:lineRule="auto"/>
                              <w:rPr>
                                <w:rFonts w:ascii="Microsoft YaHei UI Heavy" w:hAnsi="Microsoft YaHei UI Heavy" w:eastAsia="Microsoft YaHei UI Heavy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【日历】 </w:t>
                            </w:r>
                            <w:r>
                              <w:rPr>
                                <w:rFonts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休假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日底色可自行调整大小及位置，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75.75pt;height:428.6pt;width:472.8pt;mso-position-horizontal-relative:margin;z-index:251664384;mso-width-relative:page;mso-height-relative:page;" filled="f" stroked="f" coordsize="21600,21600" o:gfxdata="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vib0W2wAAAA0BAAAPAAAAAAAAAAEAIAAA&#10;ACIAAABkcnMvZG93bnJldi54bWxQSwECFAAUAAAACACHTuJABwXeS0ICAAB3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B8B76"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w w:val="120"/>
                          <w:sz w:val="40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w w:val="120"/>
                          <w:sz w:val="40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模板使用说明</w:t>
                      </w:r>
                    </w:p>
                    <w:p w14:paraId="16E21798">
                      <w:pPr>
                        <w:rPr>
                          <w:rFonts w:ascii="Microsoft YaHei UI Heavy" w:hAnsi="Microsoft YaHei UI Heavy" w:eastAsia="Microsoft YaHei UI Heavy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7AAFE101">
                      <w:pPr>
                        <w:spacing w:line="720" w:lineRule="auto"/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【尺寸】 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尺寸（2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10x297mm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），也可等比例放大与缩小；</w:t>
                      </w:r>
                    </w:p>
                    <w:p w14:paraId="4857EBCF">
                      <w:pPr>
                        <w:spacing w:line="720" w:lineRule="auto"/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【编辑】 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所有文字、L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OGO均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可随意更换；</w:t>
                      </w:r>
                    </w:p>
                    <w:p w14:paraId="6FFE3532">
                      <w:pPr>
                        <w:spacing w:line="720" w:lineRule="auto"/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【打印】 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支持小型激光打印机、喷墨打印机打印；</w:t>
                      </w:r>
                    </w:p>
                    <w:p w14:paraId="064BA692">
                      <w:pPr>
                        <w:spacing w:line="720" w:lineRule="auto"/>
                        <w:ind w:left="1295" w:hanging="1295" w:hangingChars="462"/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【印刷】 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支持小批量印刷，编辑完成后选择“导出”→“P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DF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”格式，将P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DF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文件直接发给打印店即可；</w:t>
                      </w:r>
                    </w:p>
                    <w:p w14:paraId="1F41D5A1">
                      <w:pPr>
                        <w:spacing w:line="720" w:lineRule="auto"/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【纸张】 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4打印纸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、1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57克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以上铜版纸；</w:t>
                      </w:r>
                    </w:p>
                    <w:p w14:paraId="3BAD49DF">
                      <w:pPr>
                        <w:spacing w:line="720" w:lineRule="auto"/>
                        <w:rPr>
                          <w:rFonts w:ascii="Microsoft YaHei UI Heavy" w:hAnsi="Microsoft YaHei UI Heavy" w:eastAsia="Microsoft YaHei UI Heavy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 xml:space="preserve">【日历】 </w:t>
                      </w:r>
                      <w:r>
                        <w:rPr>
                          <w:rFonts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休假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F2F2F2" w:themeColor="background1" w:themeShade="F2"/>
                          <w:sz w:val="28"/>
                          <w:szCs w:val="28"/>
                        </w:rPr>
                        <w:t>日底色可自行调整大小及位置，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1085850</wp:posOffset>
                </wp:positionV>
                <wp:extent cx="3238500" cy="466725"/>
                <wp:effectExtent l="0" t="0" r="0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66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pt;margin-top:85.5pt;height:36.75pt;width:255pt;z-index:251663360;v-text-anchor:middle;mso-width-relative:page;mso-height-relative:page;" fillcolor="#FFC000" filled="t" stroked="f" coordsize="21600,21600" o:gfxdata="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OKjXi2wAAAAsBAAAPAAAAAAAAAAEAIAAAACIAAABkcnMvZG93bnJl&#10;di54bWxQSwECFAAUAAAACACHTuJACmhzKWwCAADL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81900" cy="1070610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chemeClr val="accent5">
                                <a:lumMod val="5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3pt;width:597pt;mso-position-horizontal-relative:page;z-index:251662336;v-text-anchor:middle;mso-width-relative:page;mso-height-relative:page;" fillcolor="#1F4E79 [1608]" filled="t" stroked="f" coordsize="21600,21600" o:gfxdata="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G36GJHWAAAABwEAAA8AAAAAAAAA&#10;AQAgAAAAIgAAAGRycy9kb3ducmV2LnhtbFBLAQIUABQAAAAIAIdO4kD1EU7SvgIAAKcFAAAOAAAA&#10;AAAAAAEAIAAAACUBAABkcnMvZTJvRG9jLnhtbFBLBQYAAAAABgAGAFkBAABVBgAAAAA=&#10;">
                <v:fill type="gradient" on="t" color2="#9DC3E6 [1944]" focus="100%" focussize="0,0" rotate="t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icrosoft YaHei UI Heavy">
    <w:altName w:val="苹方-简"/>
    <w:panose1 w:val="00000000000000000000"/>
    <w:charset w:val="86"/>
    <w:family w:val="swiss"/>
    <w:pitch w:val="default"/>
    <w:sig w:usb0="00000000" w:usb1="00000000" w:usb2="00000016" w:usb3="00000000" w:csb0="0004019F" w:csb1="00000000"/>
  </w:font>
  <w:font w:name="思源黑体 CN Normal">
    <w:altName w:val="汉仪中黑KW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FF6E3A"/>
    <w:multiLevelType w:val="multilevel"/>
    <w:tmpl w:val="16FF6E3A"/>
    <w:lvl w:ilvl="0" w:tentative="0">
      <w:start w:val="15"/>
      <w:numFmt w:val="decimal"/>
      <w:lvlText w:val="%1."/>
      <w:lvlJc w:val="left"/>
      <w:pPr>
        <w:ind w:left="420" w:hanging="420"/>
      </w:pPr>
      <w:rPr>
        <w:rFonts w:hint="eastAsia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E27F01"/>
    <w:multiLevelType w:val="multilevel"/>
    <w:tmpl w:val="60E27F0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 w:eastAsia="微软雅黑"/>
        <w:b w:val="0"/>
        <w:i w:val="0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7A44D3"/>
    <w:rsid w:val="00026225"/>
    <w:rsid w:val="000548CC"/>
    <w:rsid w:val="00071A42"/>
    <w:rsid w:val="00085E39"/>
    <w:rsid w:val="000C0CA0"/>
    <w:rsid w:val="000D253F"/>
    <w:rsid w:val="000E2C83"/>
    <w:rsid w:val="000F151C"/>
    <w:rsid w:val="000F4F72"/>
    <w:rsid w:val="001117B3"/>
    <w:rsid w:val="00111E09"/>
    <w:rsid w:val="001614FB"/>
    <w:rsid w:val="00194E84"/>
    <w:rsid w:val="001D2B51"/>
    <w:rsid w:val="002202BF"/>
    <w:rsid w:val="00251DAC"/>
    <w:rsid w:val="00262CB7"/>
    <w:rsid w:val="002708D2"/>
    <w:rsid w:val="002B0886"/>
    <w:rsid w:val="002F32C8"/>
    <w:rsid w:val="002F4831"/>
    <w:rsid w:val="00306A8F"/>
    <w:rsid w:val="00315E91"/>
    <w:rsid w:val="00336FEB"/>
    <w:rsid w:val="00344411"/>
    <w:rsid w:val="00365E38"/>
    <w:rsid w:val="003D08B6"/>
    <w:rsid w:val="003D5EC7"/>
    <w:rsid w:val="003F30FD"/>
    <w:rsid w:val="003F7BD7"/>
    <w:rsid w:val="00431417"/>
    <w:rsid w:val="00441402"/>
    <w:rsid w:val="004454CF"/>
    <w:rsid w:val="00466F1D"/>
    <w:rsid w:val="0046790B"/>
    <w:rsid w:val="00481B95"/>
    <w:rsid w:val="004D77D6"/>
    <w:rsid w:val="004F4D08"/>
    <w:rsid w:val="00513BFB"/>
    <w:rsid w:val="005200B7"/>
    <w:rsid w:val="005913DD"/>
    <w:rsid w:val="005A07DB"/>
    <w:rsid w:val="005A66C2"/>
    <w:rsid w:val="005D64F2"/>
    <w:rsid w:val="005F6C40"/>
    <w:rsid w:val="006205EC"/>
    <w:rsid w:val="00643BDE"/>
    <w:rsid w:val="006A3087"/>
    <w:rsid w:val="006B44C2"/>
    <w:rsid w:val="006D264A"/>
    <w:rsid w:val="006E581F"/>
    <w:rsid w:val="00757F36"/>
    <w:rsid w:val="007B4C97"/>
    <w:rsid w:val="007E608E"/>
    <w:rsid w:val="0080516C"/>
    <w:rsid w:val="00827BB2"/>
    <w:rsid w:val="00870666"/>
    <w:rsid w:val="00881670"/>
    <w:rsid w:val="008A15E6"/>
    <w:rsid w:val="008A67D4"/>
    <w:rsid w:val="008C13B4"/>
    <w:rsid w:val="008C7197"/>
    <w:rsid w:val="009414AE"/>
    <w:rsid w:val="00944724"/>
    <w:rsid w:val="00963975"/>
    <w:rsid w:val="00974644"/>
    <w:rsid w:val="00974A30"/>
    <w:rsid w:val="009A29A4"/>
    <w:rsid w:val="009C3372"/>
    <w:rsid w:val="00A1349C"/>
    <w:rsid w:val="00A14EFC"/>
    <w:rsid w:val="00A23FAF"/>
    <w:rsid w:val="00A3071B"/>
    <w:rsid w:val="00A470CA"/>
    <w:rsid w:val="00A52CA6"/>
    <w:rsid w:val="00AE74C9"/>
    <w:rsid w:val="00AF6E8D"/>
    <w:rsid w:val="00B23EFE"/>
    <w:rsid w:val="00B46DF9"/>
    <w:rsid w:val="00BC1860"/>
    <w:rsid w:val="00C006D9"/>
    <w:rsid w:val="00C2705C"/>
    <w:rsid w:val="00C329EC"/>
    <w:rsid w:val="00C66702"/>
    <w:rsid w:val="00CC0168"/>
    <w:rsid w:val="00CC74C5"/>
    <w:rsid w:val="00CE0234"/>
    <w:rsid w:val="00CE6F09"/>
    <w:rsid w:val="00CF49CB"/>
    <w:rsid w:val="00D02C1E"/>
    <w:rsid w:val="00D12F41"/>
    <w:rsid w:val="00D347C6"/>
    <w:rsid w:val="00D367B2"/>
    <w:rsid w:val="00D92609"/>
    <w:rsid w:val="00D927C5"/>
    <w:rsid w:val="00DA047D"/>
    <w:rsid w:val="00DC0E54"/>
    <w:rsid w:val="00DD0F83"/>
    <w:rsid w:val="00DD418B"/>
    <w:rsid w:val="00DE2504"/>
    <w:rsid w:val="00E26336"/>
    <w:rsid w:val="00E6152E"/>
    <w:rsid w:val="00ED2A9E"/>
    <w:rsid w:val="00F31C70"/>
    <w:rsid w:val="00F44196"/>
    <w:rsid w:val="00F8379E"/>
    <w:rsid w:val="00FA1DE3"/>
    <w:rsid w:val="00FC5B93"/>
    <w:rsid w:val="00FC5E6E"/>
    <w:rsid w:val="00FE46C6"/>
    <w:rsid w:val="00FF5618"/>
    <w:rsid w:val="00FF78A8"/>
    <w:rsid w:val="FF7A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0"/>
      <w:sz w:val="18"/>
      <w:szCs w:val="20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widowControl w:val="0"/>
      <w:spacing w:before="340" w:after="330" w:line="578" w:lineRule="auto"/>
      <w:jc w:val="both"/>
      <w:outlineLvl w:val="0"/>
    </w:pPr>
    <w:rPr>
      <w:rFonts w:ascii="等线" w:hAnsi="等线" w:eastAsia="等线"/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9"/>
    <w:rPr>
      <w:b/>
      <w:bCs/>
      <w:kern w:val="44"/>
      <w:sz w:val="44"/>
      <w:szCs w:val="44"/>
    </w:rPr>
  </w:style>
  <w:style w:type="paragraph" w:styleId="6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等线" w:hAnsi="等线" w:eastAsia="等线"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dmin/Library/Containers/com.kingsoft.wpsoffice.mac/Data/.kingsoft/office6/templates/download/6cbf757d-0a0c-4c05-b576-10ae2cc046b1/&#22823;&#32418;&#24180;&#20250;&#28608;&#21169;&#20891;&#20196;&#29366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大红年会激励军令状.docx</Template>
  <Pages>2</Pages>
  <Words>0</Words>
  <Characters>0</Characters>
  <Lines>1</Lines>
  <Paragraphs>1</Paragraphs>
  <TotalTime>32</TotalTime>
  <ScaleCrop>false</ScaleCrop>
  <LinksUpToDate>false</LinksUpToDate>
  <CharactersWithSpaces>0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2025-03-06T17:40:00Z</dcterms:created>
  <dc:creator>大鹏 จุ๊บ</dc:creator>
  <cp:lastModifiedBy>大鹏 จุ๊บ</cp:lastModifiedBy>
  <dcterms:modified xsi:type="dcterms:W3CDTF">2025-03-06T17:40:50Z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KSOTemplateUUID">
    <vt:lpwstr>v1.0_mb_VrR9ls6C+C04dM4HPfbK0g==</vt:lpwstr>
  </property>
  <property fmtid="{D5CDD505-2E9C-101B-9397-08002B2CF9AE}" pid="4" name="ICV">
    <vt:lpwstr>FACB89DABC46A328806DC967912AA111_41</vt:lpwstr>
  </property>
</Properties>
</file>